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600"/>
        <w:gridCol w:w="720"/>
        <w:gridCol w:w="6470"/>
      </w:tblGrid>
      <w:tr w:rsidR="001B2ABD" w14:paraId="36150808" w14:textId="77777777" w:rsidTr="001B2ABD">
        <w:trPr>
          <w:trHeight w:val="4410"/>
        </w:trPr>
        <w:tc>
          <w:tcPr>
            <w:tcW w:w="3600" w:type="dxa"/>
            <w:vAlign w:val="bottom"/>
          </w:tcPr>
          <w:p w14:paraId="4608EB57" w14:textId="77777777" w:rsidR="001B2ABD" w:rsidRDefault="00E30661" w:rsidP="001B2ABD">
            <w:pPr>
              <w:tabs>
                <w:tab w:val="left" w:pos="990"/>
              </w:tabs>
              <w:jc w:val="center"/>
            </w:pPr>
            <w:r>
              <w:rPr>
                <w:noProof/>
              </w:rPr>
              <w:drawing>
                <wp:inline distT="0" distB="0" distL="0" distR="0" wp14:anchorId="79275D35" wp14:editId="762FA3AD">
                  <wp:extent cx="2139950" cy="2139950"/>
                  <wp:effectExtent l="0" t="0" r="0" b="0"/>
                  <wp:docPr id="1" name="Picture 1" descr="A person standing in front of a mirror posing for the camera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esume-ish.png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9950" cy="2139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0" w:type="dxa"/>
          </w:tcPr>
          <w:p w14:paraId="5F39497D" w14:textId="77777777" w:rsidR="001B2ABD" w:rsidRDefault="001B2ABD" w:rsidP="000C45FF">
            <w:pPr>
              <w:tabs>
                <w:tab w:val="left" w:pos="990"/>
              </w:tabs>
            </w:pPr>
          </w:p>
        </w:tc>
        <w:tc>
          <w:tcPr>
            <w:tcW w:w="6470" w:type="dxa"/>
            <w:vAlign w:val="bottom"/>
          </w:tcPr>
          <w:p w14:paraId="33C52BEF" w14:textId="77777777" w:rsidR="00E30661" w:rsidRDefault="00E30661" w:rsidP="001B2ABD">
            <w:pPr>
              <w:pStyle w:val="Title"/>
            </w:pPr>
            <w:r>
              <w:t xml:space="preserve">ISH </w:t>
            </w:r>
          </w:p>
          <w:p w14:paraId="2E333C67" w14:textId="77777777" w:rsidR="001B2ABD" w:rsidRDefault="00E30661" w:rsidP="001B2ABD">
            <w:pPr>
              <w:pStyle w:val="Title"/>
            </w:pPr>
            <w:r>
              <w:t>LAOS</w:t>
            </w:r>
          </w:p>
          <w:p w14:paraId="7EA10751" w14:textId="77777777" w:rsidR="00E30661" w:rsidRPr="00E30661" w:rsidRDefault="00E30661" w:rsidP="00E30661"/>
          <w:p w14:paraId="02A2AEB5" w14:textId="77777777" w:rsidR="001B2ABD" w:rsidRDefault="00E30661" w:rsidP="001B2ABD">
            <w:pPr>
              <w:pStyle w:val="Subtitle"/>
            </w:pPr>
            <w:r w:rsidRPr="006047C4">
              <w:rPr>
                <w:spacing w:val="1"/>
                <w:w w:val="48"/>
              </w:rPr>
              <w:t>Founder of webstuffguy.com</w:t>
            </w:r>
          </w:p>
        </w:tc>
      </w:tr>
      <w:tr w:rsidR="001B2ABD" w14:paraId="5AFE6AD4" w14:textId="77777777" w:rsidTr="001B2ABD">
        <w:tc>
          <w:tcPr>
            <w:tcW w:w="3600" w:type="dxa"/>
          </w:tcPr>
          <w:sdt>
            <w:sdtPr>
              <w:id w:val="-1711873194"/>
              <w:placeholder>
                <w:docPart w:val="D0B9820E75F44F6E8C58DDEA856D05FD"/>
              </w:placeholder>
              <w:temporary/>
              <w:showingPlcHdr/>
              <w15:appearance w15:val="hidden"/>
            </w:sdtPr>
            <w:sdtEndPr/>
            <w:sdtContent>
              <w:p w14:paraId="5FE1F02D" w14:textId="77777777" w:rsidR="001B2ABD" w:rsidRDefault="00036450" w:rsidP="00036450">
                <w:pPr>
                  <w:pStyle w:val="Heading3"/>
                </w:pPr>
                <w:r w:rsidRPr="00D5459D">
                  <w:t>Profile</w:t>
                </w:r>
              </w:p>
            </w:sdtContent>
          </w:sdt>
          <w:p w14:paraId="79C7D3F2" w14:textId="77777777" w:rsidR="00036450" w:rsidRDefault="00E30661" w:rsidP="00E30661">
            <w:r>
              <w:t xml:space="preserve">A professional web designer with all the essential skills to enhance the web presence for business owners, firms and companies. </w:t>
            </w:r>
          </w:p>
          <w:p w14:paraId="021AF6CF" w14:textId="77777777" w:rsidR="00036450" w:rsidRDefault="00036450" w:rsidP="00036450"/>
          <w:sdt>
            <w:sdtPr>
              <w:id w:val="-1954003311"/>
              <w:placeholder>
                <w:docPart w:val="58F680780FD54D999EF403970E4F4616"/>
              </w:placeholder>
              <w:temporary/>
              <w:showingPlcHdr/>
              <w15:appearance w15:val="hidden"/>
            </w:sdtPr>
            <w:sdtEndPr/>
            <w:sdtContent>
              <w:p w14:paraId="5F7B1B78" w14:textId="77777777" w:rsidR="00036450" w:rsidRPr="00CB0055" w:rsidRDefault="00CB0055" w:rsidP="00CB0055">
                <w:pPr>
                  <w:pStyle w:val="Heading3"/>
                </w:pPr>
                <w:r w:rsidRPr="00CB0055">
                  <w:t>Contact</w:t>
                </w:r>
              </w:p>
            </w:sdtContent>
          </w:sdt>
          <w:sdt>
            <w:sdtPr>
              <w:id w:val="1111563247"/>
              <w:placeholder>
                <w:docPart w:val="D46B50DC3DD5468D983B9556CBA7C391"/>
              </w:placeholder>
              <w:temporary/>
              <w:showingPlcHdr/>
              <w15:appearance w15:val="hidden"/>
            </w:sdtPr>
            <w:sdtEndPr/>
            <w:sdtContent>
              <w:p w14:paraId="10D9B440" w14:textId="77777777" w:rsidR="004D3011" w:rsidRDefault="004D3011" w:rsidP="004D3011">
                <w:r w:rsidRPr="004D3011">
                  <w:t>PHONE:</w:t>
                </w:r>
              </w:p>
            </w:sdtContent>
          </w:sdt>
          <w:p w14:paraId="0AE4A3B7" w14:textId="77777777" w:rsidR="004D3011" w:rsidRDefault="00E30661" w:rsidP="004D3011">
            <w:r>
              <w:t>678-542-4394</w:t>
            </w:r>
          </w:p>
          <w:p w14:paraId="00695A42" w14:textId="77777777" w:rsidR="004D3011" w:rsidRPr="004D3011" w:rsidRDefault="004D3011" w:rsidP="004D3011"/>
          <w:sdt>
            <w:sdtPr>
              <w:id w:val="67859272"/>
              <w:placeholder>
                <w:docPart w:val="6F8DDCFB4DD34A0BAA8B30C8AE2DA686"/>
              </w:placeholder>
              <w:temporary/>
              <w:showingPlcHdr/>
              <w15:appearance w15:val="hidden"/>
            </w:sdtPr>
            <w:sdtEndPr/>
            <w:sdtContent>
              <w:p w14:paraId="64B840FC" w14:textId="77777777" w:rsidR="004D3011" w:rsidRDefault="004D3011" w:rsidP="004D3011">
                <w:r w:rsidRPr="004D3011">
                  <w:t>WEBSITE:</w:t>
                </w:r>
              </w:p>
            </w:sdtContent>
          </w:sdt>
          <w:p w14:paraId="0BA1E76E" w14:textId="77777777" w:rsidR="004D3011" w:rsidRDefault="00E30661" w:rsidP="004D3011">
            <w:r>
              <w:t>Webstuffguy.com</w:t>
            </w:r>
          </w:p>
          <w:p w14:paraId="5D382DB1" w14:textId="77777777" w:rsidR="004D3011" w:rsidRDefault="004D3011" w:rsidP="004D3011"/>
          <w:sdt>
            <w:sdtPr>
              <w:id w:val="-240260293"/>
              <w:placeholder>
                <w:docPart w:val="A5C424B687984C2E975B3430DCC6A527"/>
              </w:placeholder>
              <w:temporary/>
              <w:showingPlcHdr/>
              <w15:appearance w15:val="hidden"/>
            </w:sdtPr>
            <w:sdtEndPr/>
            <w:sdtContent>
              <w:p w14:paraId="4F3DCB1F" w14:textId="77777777" w:rsidR="004D3011" w:rsidRDefault="004D3011" w:rsidP="004D3011">
                <w:r w:rsidRPr="004D3011">
                  <w:t>EMAIL:</w:t>
                </w:r>
              </w:p>
            </w:sdtContent>
          </w:sdt>
          <w:p w14:paraId="10A64CB7" w14:textId="77777777" w:rsidR="00036450" w:rsidRPr="00E4381A" w:rsidRDefault="00E30661" w:rsidP="004D3011">
            <w:pPr>
              <w:rPr>
                <w:rStyle w:val="Hyperlink"/>
              </w:rPr>
            </w:pPr>
            <w:r>
              <w:t>ishlaos@gmail.com</w:t>
            </w:r>
          </w:p>
          <w:p w14:paraId="56D9C3E6" w14:textId="3F8EE078" w:rsidR="004D3011" w:rsidRPr="00CB0055" w:rsidRDefault="001A08C5" w:rsidP="00CB0055">
            <w:pPr>
              <w:pStyle w:val="Heading3"/>
            </w:pPr>
            <w:r>
              <w:t>KEY</w:t>
            </w:r>
            <w:r w:rsidR="00EA73A5">
              <w:t xml:space="preserve"> FACTS</w:t>
            </w:r>
          </w:p>
          <w:p w14:paraId="7B3D29F7" w14:textId="67464371" w:rsidR="004D3011" w:rsidRDefault="00EA73A5" w:rsidP="00EA73A5">
            <w:pPr>
              <w:pStyle w:val="ListParagraph"/>
              <w:numPr>
                <w:ilvl w:val="0"/>
                <w:numId w:val="2"/>
              </w:numPr>
            </w:pPr>
            <w:r>
              <w:t>Webstuffguy.com is the highest rated website design company on Google</w:t>
            </w:r>
            <w:r w:rsidR="00754C55">
              <w:t xml:space="preserve"> Local </w:t>
            </w:r>
            <w:r>
              <w:t>with over 120 reviews and a perfect 5 stars</w:t>
            </w:r>
            <w:r w:rsidR="001A08C5">
              <w:t>.</w:t>
            </w:r>
          </w:p>
          <w:p w14:paraId="747FD9A5" w14:textId="77777777" w:rsidR="00EA73A5" w:rsidRDefault="00754C55" w:rsidP="00EA73A5">
            <w:pPr>
              <w:pStyle w:val="ListParagraph"/>
              <w:numPr>
                <w:ilvl w:val="0"/>
                <w:numId w:val="2"/>
              </w:numPr>
            </w:pPr>
            <w:r>
              <w:t>For the past 5 years, o</w:t>
            </w:r>
            <w:r w:rsidR="00EA73A5">
              <w:t xml:space="preserve">ur website </w:t>
            </w:r>
            <w:r>
              <w:t>has ranked</w:t>
            </w:r>
            <w:r w:rsidR="00EA73A5">
              <w:t xml:space="preserve"> #1 on Google </w:t>
            </w:r>
            <w:r>
              <w:t>for the following search terms</w:t>
            </w:r>
            <w:r w:rsidR="00EA73A5">
              <w:t>:</w:t>
            </w:r>
          </w:p>
          <w:p w14:paraId="67CD84F4" w14:textId="77777777" w:rsidR="00EA73A5" w:rsidRPr="00754C55" w:rsidRDefault="00EA73A5" w:rsidP="00EA73A5">
            <w:pPr>
              <w:pStyle w:val="ListParagraph"/>
              <w:numPr>
                <w:ilvl w:val="1"/>
                <w:numId w:val="2"/>
              </w:numPr>
              <w:rPr>
                <w:i/>
                <w:iCs/>
              </w:rPr>
            </w:pPr>
            <w:r w:rsidRPr="00754C55">
              <w:rPr>
                <w:i/>
                <w:iCs/>
              </w:rPr>
              <w:t>affordable website design Atlanta and</w:t>
            </w:r>
          </w:p>
          <w:p w14:paraId="527261C7" w14:textId="0D963CD1" w:rsidR="00EA73A5" w:rsidRDefault="00EA73A5" w:rsidP="00754C55">
            <w:pPr>
              <w:pStyle w:val="ListParagraph"/>
              <w:numPr>
                <w:ilvl w:val="1"/>
                <w:numId w:val="2"/>
              </w:numPr>
              <w:rPr>
                <w:i/>
                <w:iCs/>
              </w:rPr>
            </w:pPr>
            <w:r w:rsidRPr="00754C55">
              <w:rPr>
                <w:i/>
                <w:iCs/>
              </w:rPr>
              <w:t>Cheap website design Atlanta</w:t>
            </w:r>
          </w:p>
          <w:p w14:paraId="091DE0AB" w14:textId="77777777" w:rsidR="00754C55" w:rsidRPr="00754C55" w:rsidRDefault="00754C55" w:rsidP="00754C55">
            <w:pPr>
              <w:pStyle w:val="ListParagraph"/>
              <w:numPr>
                <w:ilvl w:val="0"/>
                <w:numId w:val="2"/>
              </w:numPr>
              <w:rPr>
                <w:i/>
                <w:iCs/>
              </w:rPr>
            </w:pPr>
            <w:r>
              <w:t>We are currently ranked #4 overall for the search term, “</w:t>
            </w:r>
            <w:r w:rsidRPr="00754C55">
              <w:rPr>
                <w:i/>
                <w:iCs/>
              </w:rPr>
              <w:t>Atlanta website design.”</w:t>
            </w:r>
          </w:p>
          <w:p w14:paraId="5A40BDA3" w14:textId="77777777" w:rsidR="004D3011" w:rsidRDefault="004D3011" w:rsidP="004D3011"/>
          <w:p w14:paraId="00B7F4EE" w14:textId="77777777" w:rsidR="004D3011" w:rsidRDefault="004D3011" w:rsidP="004D3011"/>
          <w:p w14:paraId="2C3BF25A" w14:textId="77777777" w:rsidR="004D3011" w:rsidRPr="004D3011" w:rsidRDefault="004D3011" w:rsidP="004D3011"/>
        </w:tc>
        <w:tc>
          <w:tcPr>
            <w:tcW w:w="720" w:type="dxa"/>
          </w:tcPr>
          <w:p w14:paraId="12CD40C3" w14:textId="77777777" w:rsidR="001B2ABD" w:rsidRDefault="001B2ABD" w:rsidP="000C45FF">
            <w:pPr>
              <w:tabs>
                <w:tab w:val="left" w:pos="990"/>
              </w:tabs>
            </w:pPr>
          </w:p>
        </w:tc>
        <w:tc>
          <w:tcPr>
            <w:tcW w:w="6470" w:type="dxa"/>
          </w:tcPr>
          <w:p w14:paraId="673A448E" w14:textId="77777777" w:rsidR="001B2ABD" w:rsidRDefault="005B0B81" w:rsidP="00036450">
            <w:pPr>
              <w:pStyle w:val="Heading2"/>
            </w:pPr>
            <w:r>
              <w:t>skills include</w:t>
            </w:r>
          </w:p>
          <w:p w14:paraId="4164D743" w14:textId="77777777" w:rsidR="005B0B81" w:rsidRPr="005B0B81" w:rsidRDefault="005B0B81" w:rsidP="005B0B81">
            <w:pPr>
              <w:pStyle w:val="Heading4"/>
              <w:numPr>
                <w:ilvl w:val="0"/>
                <w:numId w:val="1"/>
              </w:numPr>
            </w:pPr>
            <w:proofErr w:type="spellStart"/>
            <w:r>
              <w:t>Wordpress</w:t>
            </w:r>
            <w:proofErr w:type="spellEnd"/>
            <w:r>
              <w:t xml:space="preserve"> Development (Since 2012)</w:t>
            </w:r>
          </w:p>
          <w:p w14:paraId="54A2F510" w14:textId="77777777" w:rsidR="005B0B81" w:rsidRPr="005B0B81" w:rsidRDefault="005B0B81" w:rsidP="005B0B81">
            <w:pPr>
              <w:pStyle w:val="ListParagraph"/>
              <w:numPr>
                <w:ilvl w:val="0"/>
                <w:numId w:val="1"/>
              </w:numPr>
              <w:rPr>
                <w:b/>
                <w:bCs/>
              </w:rPr>
            </w:pPr>
            <w:r w:rsidRPr="005B0B81">
              <w:rPr>
                <w:b/>
                <w:bCs/>
              </w:rPr>
              <w:t>Search Engine Optimization (Since 2011)</w:t>
            </w:r>
          </w:p>
          <w:p w14:paraId="0AA04AD8" w14:textId="50860BF8" w:rsidR="005B0B81" w:rsidRPr="005B0B81" w:rsidRDefault="005B0B81" w:rsidP="005B0B81">
            <w:pPr>
              <w:pStyle w:val="ListParagraph"/>
              <w:numPr>
                <w:ilvl w:val="0"/>
                <w:numId w:val="1"/>
              </w:numPr>
              <w:rPr>
                <w:b/>
                <w:bCs/>
              </w:rPr>
            </w:pPr>
            <w:r w:rsidRPr="005B0B81">
              <w:rPr>
                <w:b/>
                <w:bCs/>
              </w:rPr>
              <w:t xml:space="preserve">Google </w:t>
            </w:r>
            <w:proofErr w:type="spellStart"/>
            <w:r w:rsidRPr="005B0B81">
              <w:rPr>
                <w:b/>
                <w:bCs/>
              </w:rPr>
              <w:t>Adwords</w:t>
            </w:r>
            <w:proofErr w:type="spellEnd"/>
            <w:r w:rsidRPr="005B0B81">
              <w:rPr>
                <w:b/>
                <w:bCs/>
              </w:rPr>
              <w:t xml:space="preserve"> </w:t>
            </w:r>
            <w:r w:rsidR="001A08C5" w:rsidRPr="005B0B81">
              <w:rPr>
                <w:b/>
                <w:bCs/>
              </w:rPr>
              <w:t>Certified</w:t>
            </w:r>
            <w:r>
              <w:rPr>
                <w:b/>
                <w:bCs/>
              </w:rPr>
              <w:t xml:space="preserve"> </w:t>
            </w:r>
            <w:bookmarkStart w:id="0" w:name="_GoBack"/>
            <w:bookmarkEnd w:id="0"/>
            <w:r>
              <w:rPr>
                <w:b/>
                <w:bCs/>
              </w:rPr>
              <w:t>(Certified in 2016)</w:t>
            </w:r>
          </w:p>
          <w:p w14:paraId="426406C0" w14:textId="77777777" w:rsidR="005B0B81" w:rsidRDefault="005B0B81" w:rsidP="005B0B81">
            <w:pPr>
              <w:pStyle w:val="ListParagraph"/>
              <w:numPr>
                <w:ilvl w:val="0"/>
                <w:numId w:val="1"/>
              </w:numPr>
              <w:rPr>
                <w:b/>
                <w:bCs/>
              </w:rPr>
            </w:pPr>
            <w:r w:rsidRPr="005B0B81">
              <w:rPr>
                <w:b/>
                <w:bCs/>
              </w:rPr>
              <w:t>Efficient in Google Analytics</w:t>
            </w:r>
            <w:r>
              <w:rPr>
                <w:b/>
                <w:bCs/>
              </w:rPr>
              <w:t xml:space="preserve"> (Since 2011)</w:t>
            </w:r>
          </w:p>
          <w:p w14:paraId="1263DC21" w14:textId="77777777" w:rsidR="00FC3DA7" w:rsidRDefault="00FC3DA7" w:rsidP="005B0B81">
            <w:pPr>
              <w:pStyle w:val="ListParagraph"/>
              <w:numPr>
                <w:ilvl w:val="0"/>
                <w:numId w:val="1"/>
              </w:numPr>
              <w:rPr>
                <w:b/>
                <w:bCs/>
              </w:rPr>
            </w:pPr>
            <w:r>
              <w:rPr>
                <w:b/>
                <w:bCs/>
              </w:rPr>
              <w:t>YouTube Paid Advertising &amp; Video SEO Optimization Skills</w:t>
            </w:r>
          </w:p>
          <w:p w14:paraId="1C009271" w14:textId="77777777" w:rsidR="004628B4" w:rsidRDefault="004628B4" w:rsidP="005B0B81">
            <w:pPr>
              <w:pStyle w:val="ListParagraph"/>
              <w:numPr>
                <w:ilvl w:val="0"/>
                <w:numId w:val="1"/>
              </w:numPr>
              <w:rPr>
                <w:b/>
                <w:bCs/>
              </w:rPr>
            </w:pPr>
            <w:r>
              <w:rPr>
                <w:b/>
                <w:bCs/>
              </w:rPr>
              <w:t>Google Trusted Photographer (Since 2016)</w:t>
            </w:r>
          </w:p>
          <w:p w14:paraId="5CFEB238" w14:textId="77777777" w:rsidR="005B0B81" w:rsidRDefault="005B0B81" w:rsidP="005B0B81">
            <w:pPr>
              <w:pStyle w:val="ListParagraph"/>
              <w:numPr>
                <w:ilvl w:val="0"/>
                <w:numId w:val="1"/>
              </w:numPr>
              <w:rPr>
                <w:b/>
                <w:bCs/>
              </w:rPr>
            </w:pPr>
            <w:r>
              <w:rPr>
                <w:b/>
                <w:bCs/>
              </w:rPr>
              <w:t>Photographer, Videographer and Editor (Since 2009)</w:t>
            </w:r>
          </w:p>
          <w:p w14:paraId="3207FEE3" w14:textId="77777777" w:rsidR="005B0B81" w:rsidRDefault="005B0B81" w:rsidP="005B0B81">
            <w:pPr>
              <w:pStyle w:val="ListParagraph"/>
              <w:numPr>
                <w:ilvl w:val="0"/>
                <w:numId w:val="1"/>
              </w:numPr>
              <w:rPr>
                <w:b/>
                <w:bCs/>
              </w:rPr>
            </w:pPr>
            <w:r>
              <w:rPr>
                <w:b/>
                <w:bCs/>
              </w:rPr>
              <w:t>Graphic Design/Efficient in Photoshop, Illustrator &amp; more (Since 2009)</w:t>
            </w:r>
          </w:p>
          <w:p w14:paraId="77CA1D8F" w14:textId="77777777" w:rsidR="005B0B81" w:rsidRPr="005B0B81" w:rsidRDefault="005B0B81" w:rsidP="005B0B81">
            <w:pPr>
              <w:pStyle w:val="ListParagraph"/>
              <w:numPr>
                <w:ilvl w:val="0"/>
                <w:numId w:val="1"/>
              </w:numPr>
              <w:rPr>
                <w:b/>
                <w:bCs/>
              </w:rPr>
            </w:pPr>
            <w:r>
              <w:rPr>
                <w:b/>
                <w:bCs/>
              </w:rPr>
              <w:t>Reputation Management Skills</w:t>
            </w:r>
          </w:p>
          <w:p w14:paraId="1FDCE1A6" w14:textId="77777777" w:rsidR="00036450" w:rsidRDefault="004628B4" w:rsidP="00036450">
            <w:pPr>
              <w:pStyle w:val="Heading2"/>
            </w:pPr>
            <w:r>
              <w:t>accolades</w:t>
            </w:r>
          </w:p>
          <w:p w14:paraId="77C969F4" w14:textId="77777777" w:rsidR="00036450" w:rsidRDefault="000A12F7" w:rsidP="00B359E4">
            <w:pPr>
              <w:pStyle w:val="Heading4"/>
              <w:rPr>
                <w:bCs/>
              </w:rPr>
            </w:pPr>
            <w:r>
              <w:t>Top Web Developer Award</w:t>
            </w:r>
            <w:r w:rsidR="00FC3DA7">
              <w:t xml:space="preserve"> (</w:t>
            </w:r>
            <w:r>
              <w:t>Clutch</w:t>
            </w:r>
            <w:r w:rsidR="00FC3DA7">
              <w:t>.com)</w:t>
            </w:r>
          </w:p>
          <w:p w14:paraId="04F2AEE1" w14:textId="77777777" w:rsidR="00036450" w:rsidRPr="00036450" w:rsidRDefault="00FC3DA7" w:rsidP="00B359E4">
            <w:pPr>
              <w:pStyle w:val="Date"/>
            </w:pPr>
            <w:r>
              <w:t>201</w:t>
            </w:r>
            <w:r w:rsidR="000A12F7">
              <w:t>9</w:t>
            </w:r>
          </w:p>
          <w:p w14:paraId="6D2B9D51" w14:textId="77777777" w:rsidR="00036450" w:rsidRDefault="00FD720C" w:rsidP="00036450">
            <w:r>
              <w:t xml:space="preserve">Recognized as an industry leading company based on projects completed and interviews with random clients. </w:t>
            </w:r>
          </w:p>
          <w:p w14:paraId="3D3F1361" w14:textId="77777777" w:rsidR="004D3011" w:rsidRDefault="004D3011" w:rsidP="00036450"/>
          <w:p w14:paraId="37D739E5" w14:textId="77777777" w:rsidR="004D3011" w:rsidRPr="004D3011" w:rsidRDefault="00FD720C" w:rsidP="00B359E4">
            <w:pPr>
              <w:pStyle w:val="Heading4"/>
              <w:rPr>
                <w:bCs/>
              </w:rPr>
            </w:pPr>
            <w:r>
              <w:t>Top 3 Web Designers in Atlanta</w:t>
            </w:r>
            <w:r w:rsidR="004D3011" w:rsidRPr="004D3011">
              <w:t xml:space="preserve"> </w:t>
            </w:r>
            <w:r>
              <w:t>(ThreeBestRated.com)</w:t>
            </w:r>
          </w:p>
          <w:p w14:paraId="56D4CEDF" w14:textId="77777777" w:rsidR="004D3011" w:rsidRPr="004D3011" w:rsidRDefault="00CD2DB8" w:rsidP="00B359E4">
            <w:pPr>
              <w:pStyle w:val="Date"/>
            </w:pPr>
            <w:r>
              <w:t>2018 &amp; 2019</w:t>
            </w:r>
          </w:p>
          <w:p w14:paraId="3D112232" w14:textId="77777777" w:rsidR="004D3011" w:rsidRDefault="00CD2DB8" w:rsidP="004D3011">
            <w:r>
              <w:t>Rated one of the top 3 web designers based on random calls to past clients.</w:t>
            </w:r>
          </w:p>
          <w:p w14:paraId="5559A231" w14:textId="77777777" w:rsidR="00CD2DB8" w:rsidRDefault="00CD2DB8" w:rsidP="004D3011"/>
          <w:p w14:paraId="6AB01D52" w14:textId="77777777" w:rsidR="00CD2DB8" w:rsidRDefault="00CD2DB8" w:rsidP="00CD2DB8">
            <w:pPr>
              <w:pStyle w:val="Heading4"/>
              <w:rPr>
                <w:bCs/>
              </w:rPr>
            </w:pPr>
            <w:r>
              <w:t>Best of Web Page Designers in Atlanta</w:t>
            </w:r>
            <w:proofErr w:type="gramStart"/>
            <w:r>
              <w:t xml:space="preserve">  </w:t>
            </w:r>
            <w:r w:rsidRPr="00036450">
              <w:t xml:space="preserve"> </w:t>
            </w:r>
            <w:r>
              <w:t>(</w:t>
            </w:r>
            <w:proofErr w:type="gramEnd"/>
            <w:r>
              <w:t>Thumbtack.com)</w:t>
            </w:r>
          </w:p>
          <w:p w14:paraId="0161C5BC" w14:textId="77777777" w:rsidR="00CD2DB8" w:rsidRPr="00036450" w:rsidRDefault="00CD2DB8" w:rsidP="00CD2DB8">
            <w:pPr>
              <w:pStyle w:val="Date"/>
            </w:pPr>
            <w:r>
              <w:t>2015 &amp; 2016</w:t>
            </w:r>
          </w:p>
          <w:p w14:paraId="1EEB62D7" w14:textId="28772E4A" w:rsidR="00CD2DB8" w:rsidRDefault="00CD2DB8" w:rsidP="004D3011">
            <w:r>
              <w:t>Based on</w:t>
            </w:r>
            <w:r w:rsidR="001A08C5">
              <w:t xml:space="preserve"> being</w:t>
            </w:r>
            <w:r>
              <w:t xml:space="preserve"> the company who acquired the most jobs and reviews for 2 years in a row. </w:t>
            </w:r>
            <w:r w:rsidRPr="00036450">
              <w:t xml:space="preserve"> </w:t>
            </w:r>
          </w:p>
          <w:p w14:paraId="473B85A8" w14:textId="77777777" w:rsidR="00CD2DB8" w:rsidRDefault="00CD2DB8" w:rsidP="004D3011"/>
          <w:p w14:paraId="5183622C" w14:textId="77777777" w:rsidR="00CD2DB8" w:rsidRDefault="00CD2DB8" w:rsidP="00CD2DB8">
            <w:pPr>
              <w:pStyle w:val="Heading4"/>
              <w:rPr>
                <w:bCs/>
              </w:rPr>
            </w:pPr>
            <w:r>
              <w:t xml:space="preserve">Featured on </w:t>
            </w:r>
            <w:proofErr w:type="spellStart"/>
            <w:r>
              <w:t>VoyageATL</w:t>
            </w:r>
            <w:proofErr w:type="spellEnd"/>
            <w:r>
              <w:t xml:space="preserve"> &amp; Innovators Radio Network</w:t>
            </w:r>
          </w:p>
          <w:p w14:paraId="385A15F1" w14:textId="77777777" w:rsidR="00CD2DB8" w:rsidRPr="00036450" w:rsidRDefault="00CD2DB8" w:rsidP="00CD2DB8">
            <w:pPr>
              <w:pStyle w:val="Date"/>
            </w:pPr>
            <w:r>
              <w:t>2018/2019</w:t>
            </w:r>
          </w:p>
          <w:p w14:paraId="73087DDD" w14:textId="77777777" w:rsidR="00CD2DB8" w:rsidRPr="004D3011" w:rsidRDefault="00CD2DB8" w:rsidP="004D3011">
            <w:r>
              <w:t>Was asked to be interviewed regarding my professional opinion on internet marketing and Web Design</w:t>
            </w:r>
          </w:p>
          <w:p w14:paraId="27D173C8" w14:textId="77777777" w:rsidR="004D3011" w:rsidRDefault="004D3011" w:rsidP="00036450"/>
          <w:p w14:paraId="29539A19" w14:textId="77777777" w:rsidR="000A12F7" w:rsidRDefault="000A12F7" w:rsidP="000A12F7">
            <w:pPr>
              <w:pStyle w:val="Heading4"/>
              <w:rPr>
                <w:bCs/>
              </w:rPr>
            </w:pPr>
            <w:r>
              <w:t>Best of Web Page Designers in Atlanta</w:t>
            </w:r>
            <w:r w:rsidRPr="00036450">
              <w:t xml:space="preserve"> </w:t>
            </w:r>
            <w:r>
              <w:t>(Thumbtack.com)</w:t>
            </w:r>
          </w:p>
          <w:p w14:paraId="074B6DC7" w14:textId="77777777" w:rsidR="000A12F7" w:rsidRPr="00036450" w:rsidRDefault="000A12F7" w:rsidP="000A12F7">
            <w:pPr>
              <w:pStyle w:val="Date"/>
            </w:pPr>
            <w:r>
              <w:t>2015</w:t>
            </w:r>
            <w:r w:rsidR="00FD720C">
              <w:t xml:space="preserve"> &amp; 2016</w:t>
            </w:r>
          </w:p>
          <w:p w14:paraId="73BF23B6" w14:textId="12B690A7" w:rsidR="00036450" w:rsidRDefault="00FD720C" w:rsidP="004D3011">
            <w:r>
              <w:t>Based</w:t>
            </w:r>
            <w:r w:rsidR="000A12F7">
              <w:t xml:space="preserve"> on</w:t>
            </w:r>
            <w:r w:rsidR="001A08C5">
              <w:t xml:space="preserve"> being</w:t>
            </w:r>
            <w:r w:rsidR="000A12F7">
              <w:t xml:space="preserve"> the company who acquired the most jobs and reviews</w:t>
            </w:r>
            <w:r>
              <w:t xml:space="preserve"> for 2 years in a row</w:t>
            </w:r>
            <w:r w:rsidR="000A12F7">
              <w:t xml:space="preserve">. </w:t>
            </w:r>
            <w:r w:rsidR="000A12F7" w:rsidRPr="00036450">
              <w:t xml:space="preserve"> </w:t>
            </w:r>
          </w:p>
          <w:p w14:paraId="06C9F4B5" w14:textId="77777777" w:rsidR="00754C55" w:rsidRDefault="00754C55" w:rsidP="004D3011"/>
          <w:p w14:paraId="0CBD7356" w14:textId="77777777" w:rsidR="00754C55" w:rsidRPr="00754C55" w:rsidRDefault="00754C55" w:rsidP="004D3011">
            <w:pPr>
              <w:rPr>
                <w:i/>
                <w:iCs/>
              </w:rPr>
            </w:pPr>
            <w:r w:rsidRPr="00754C55">
              <w:rPr>
                <w:i/>
                <w:iCs/>
              </w:rPr>
              <w:t xml:space="preserve">*References provided upon request. </w:t>
            </w:r>
          </w:p>
        </w:tc>
      </w:tr>
    </w:tbl>
    <w:p w14:paraId="6D5536E2" w14:textId="77777777" w:rsidR="0043117B" w:rsidRDefault="006047C4" w:rsidP="000C45FF">
      <w:pPr>
        <w:tabs>
          <w:tab w:val="left" w:pos="990"/>
        </w:tabs>
      </w:pPr>
    </w:p>
    <w:sectPr w:rsidR="0043117B" w:rsidSect="000C45FF">
      <w:headerReference w:type="default" r:id="rId11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540071A" w14:textId="77777777" w:rsidR="006047C4" w:rsidRDefault="006047C4" w:rsidP="000C45FF">
      <w:r>
        <w:separator/>
      </w:r>
    </w:p>
  </w:endnote>
  <w:endnote w:type="continuationSeparator" w:id="0">
    <w:p w14:paraId="365FCD94" w14:textId="77777777" w:rsidR="006047C4" w:rsidRDefault="006047C4" w:rsidP="000C45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altName w:val="Century Gothic"/>
    <w:charset w:val="00"/>
    <w:family w:val="swiss"/>
    <w:pitch w:val="variable"/>
    <w:sig w:usb0="00000287" w:usb1="00000000" w:usb2="00000000" w:usb3="00000000" w:csb0="0000009F" w:csb1="00000000"/>
  </w:font>
  <w:font w:name="Meiryo">
    <w:altName w:val="メイリオ"/>
    <w:charset w:val="80"/>
    <w:family w:val="swiss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A56134D" w14:textId="77777777" w:rsidR="006047C4" w:rsidRDefault="006047C4" w:rsidP="000C45FF">
      <w:r>
        <w:separator/>
      </w:r>
    </w:p>
  </w:footnote>
  <w:footnote w:type="continuationSeparator" w:id="0">
    <w:p w14:paraId="4AE8219E" w14:textId="77777777" w:rsidR="006047C4" w:rsidRDefault="006047C4" w:rsidP="000C45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529A00" w14:textId="77777777" w:rsidR="000C45FF" w:rsidRDefault="000C45FF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30E6874F" wp14:editId="16E1AF8D">
          <wp:simplePos x="0" y="0"/>
          <wp:positionH relativeFrom="page">
            <wp:align>center</wp:align>
          </wp:positionH>
          <wp:positionV relativeFrom="page">
            <wp:align>center</wp:align>
          </wp:positionV>
          <wp:extent cx="7260336" cy="9628632"/>
          <wp:effectExtent l="0" t="0" r="0" b="0"/>
          <wp:wrapNone/>
          <wp:docPr id="3" name="Graphic 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60336" cy="962863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0335910"/>
    <w:multiLevelType w:val="hybridMultilevel"/>
    <w:tmpl w:val="EDB617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480133E"/>
    <w:multiLevelType w:val="hybridMultilevel"/>
    <w:tmpl w:val="D7B49D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0661"/>
    <w:rsid w:val="00006F4A"/>
    <w:rsid w:val="00036450"/>
    <w:rsid w:val="00094499"/>
    <w:rsid w:val="000A12F7"/>
    <w:rsid w:val="000C45FF"/>
    <w:rsid w:val="000E3FD1"/>
    <w:rsid w:val="00112054"/>
    <w:rsid w:val="001525E1"/>
    <w:rsid w:val="00180329"/>
    <w:rsid w:val="0019001F"/>
    <w:rsid w:val="001A08C5"/>
    <w:rsid w:val="001A74A5"/>
    <w:rsid w:val="001B2ABD"/>
    <w:rsid w:val="001E0391"/>
    <w:rsid w:val="001E1759"/>
    <w:rsid w:val="001F1ECC"/>
    <w:rsid w:val="002400EB"/>
    <w:rsid w:val="00256CF7"/>
    <w:rsid w:val="00281FD5"/>
    <w:rsid w:val="0030481B"/>
    <w:rsid w:val="003156FC"/>
    <w:rsid w:val="003254B5"/>
    <w:rsid w:val="0037121F"/>
    <w:rsid w:val="003A6B7D"/>
    <w:rsid w:val="003B06CA"/>
    <w:rsid w:val="004071FC"/>
    <w:rsid w:val="00445947"/>
    <w:rsid w:val="004628B4"/>
    <w:rsid w:val="004813B3"/>
    <w:rsid w:val="00496591"/>
    <w:rsid w:val="004C63E4"/>
    <w:rsid w:val="004D3011"/>
    <w:rsid w:val="005262AC"/>
    <w:rsid w:val="005B0B81"/>
    <w:rsid w:val="005E39D5"/>
    <w:rsid w:val="00600670"/>
    <w:rsid w:val="006047C4"/>
    <w:rsid w:val="0062123A"/>
    <w:rsid w:val="00646E75"/>
    <w:rsid w:val="006771D0"/>
    <w:rsid w:val="00715FCB"/>
    <w:rsid w:val="00743101"/>
    <w:rsid w:val="00754C55"/>
    <w:rsid w:val="007775E1"/>
    <w:rsid w:val="007867A0"/>
    <w:rsid w:val="007927F5"/>
    <w:rsid w:val="00802CA0"/>
    <w:rsid w:val="008D77A1"/>
    <w:rsid w:val="009260CD"/>
    <w:rsid w:val="00952C25"/>
    <w:rsid w:val="00A2118D"/>
    <w:rsid w:val="00AD76E2"/>
    <w:rsid w:val="00B20152"/>
    <w:rsid w:val="00B359E4"/>
    <w:rsid w:val="00B57D98"/>
    <w:rsid w:val="00B70850"/>
    <w:rsid w:val="00C066B6"/>
    <w:rsid w:val="00C37BA1"/>
    <w:rsid w:val="00C4674C"/>
    <w:rsid w:val="00C506CF"/>
    <w:rsid w:val="00C72BED"/>
    <w:rsid w:val="00C9578B"/>
    <w:rsid w:val="00CB0055"/>
    <w:rsid w:val="00CD2DB8"/>
    <w:rsid w:val="00D2522B"/>
    <w:rsid w:val="00D422DE"/>
    <w:rsid w:val="00D5459D"/>
    <w:rsid w:val="00DA1F4D"/>
    <w:rsid w:val="00DD172A"/>
    <w:rsid w:val="00E25A26"/>
    <w:rsid w:val="00E30661"/>
    <w:rsid w:val="00E4381A"/>
    <w:rsid w:val="00E55D74"/>
    <w:rsid w:val="00EA73A5"/>
    <w:rsid w:val="00EC47BB"/>
    <w:rsid w:val="00EF1570"/>
    <w:rsid w:val="00F60274"/>
    <w:rsid w:val="00F77FB9"/>
    <w:rsid w:val="00FB068F"/>
    <w:rsid w:val="00FC3DA7"/>
    <w:rsid w:val="00FD7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6797FB9"/>
  <w14:defaultImageDpi w14:val="3276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uiPriority="1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/>
    <w:lsdException w:name="Hashtag" w:semiHidden="1"/>
    <w:lsdException w:name="Smart Link" w:semiHidden="1" w:unhideWhenUsed="1"/>
  </w:latentStyles>
  <w:style w:type="paragraph" w:default="1" w:styleId="Normal">
    <w:name w:val="Normal"/>
    <w:qFormat/>
    <w:rsid w:val="000A12F7"/>
    <w:rPr>
      <w:sz w:val="18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AD76E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548AB7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4D3011"/>
    <w:pPr>
      <w:keepNext/>
      <w:keepLines/>
      <w:pBdr>
        <w:bottom w:val="single" w:sz="8" w:space="1" w:color="94B6D2" w:themeColor="accent1"/>
      </w:pBdr>
      <w:spacing w:before="240" w:after="120"/>
      <w:outlineLvl w:val="1"/>
    </w:pPr>
    <w:rPr>
      <w:rFonts w:asciiTheme="majorHAnsi" w:eastAsiaTheme="majorEastAsia" w:hAnsiTheme="majorHAnsi" w:cstheme="majorBidi"/>
      <w:b/>
      <w:bCs/>
      <w:caps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qFormat/>
    <w:rsid w:val="00D5459D"/>
    <w:pPr>
      <w:keepNext/>
      <w:keepLines/>
      <w:spacing w:before="240" w:after="120"/>
      <w:outlineLvl w:val="2"/>
    </w:pPr>
    <w:rPr>
      <w:rFonts w:asciiTheme="majorHAnsi" w:eastAsiaTheme="majorEastAsia" w:hAnsiTheme="majorHAnsi" w:cstheme="majorBidi"/>
      <w:b/>
      <w:caps/>
      <w:color w:val="548AB7" w:themeColor="accent1" w:themeShade="BF"/>
      <w:sz w:val="22"/>
      <w:szCs w:val="24"/>
    </w:rPr>
  </w:style>
  <w:style w:type="paragraph" w:styleId="Heading4">
    <w:name w:val="heading 4"/>
    <w:basedOn w:val="Normal"/>
    <w:next w:val="Normal"/>
    <w:link w:val="Heading4Char"/>
    <w:uiPriority w:val="9"/>
    <w:qFormat/>
    <w:rsid w:val="00B359E4"/>
    <w:pPr>
      <w:outlineLvl w:val="3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4D3011"/>
    <w:rPr>
      <w:rFonts w:asciiTheme="majorHAnsi" w:eastAsiaTheme="majorEastAsia" w:hAnsiTheme="majorHAnsi" w:cstheme="majorBidi"/>
      <w:b/>
      <w:bCs/>
      <w:caps/>
      <w:sz w:val="22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1B2ABD"/>
    <w:rPr>
      <w:caps/>
      <w:color w:val="000000" w:themeColor="text1"/>
      <w:sz w:val="96"/>
      <w:szCs w:val="76"/>
    </w:rPr>
  </w:style>
  <w:style w:type="character" w:customStyle="1" w:styleId="TitleChar">
    <w:name w:val="Title Char"/>
    <w:basedOn w:val="DefaultParagraphFont"/>
    <w:link w:val="Title"/>
    <w:uiPriority w:val="10"/>
    <w:rsid w:val="001B2ABD"/>
    <w:rPr>
      <w:caps/>
      <w:color w:val="000000" w:themeColor="text1"/>
      <w:sz w:val="96"/>
      <w:szCs w:val="76"/>
    </w:rPr>
  </w:style>
  <w:style w:type="character" w:styleId="Emphasis">
    <w:name w:val="Emphasis"/>
    <w:basedOn w:val="DefaultParagraphFont"/>
    <w:uiPriority w:val="11"/>
    <w:semiHidden/>
    <w:qFormat/>
    <w:rsid w:val="00E25A26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AD76E2"/>
    <w:rPr>
      <w:rFonts w:asciiTheme="majorHAnsi" w:eastAsiaTheme="majorEastAsia" w:hAnsiTheme="majorHAnsi" w:cstheme="majorBidi"/>
      <w:color w:val="548AB7" w:themeColor="accent1" w:themeShade="BF"/>
      <w:sz w:val="32"/>
      <w:szCs w:val="32"/>
    </w:rPr>
  </w:style>
  <w:style w:type="paragraph" w:styleId="Date">
    <w:name w:val="Date"/>
    <w:basedOn w:val="Normal"/>
    <w:next w:val="Normal"/>
    <w:link w:val="DateChar"/>
    <w:uiPriority w:val="99"/>
    <w:rsid w:val="00036450"/>
  </w:style>
  <w:style w:type="character" w:customStyle="1" w:styleId="DateChar">
    <w:name w:val="Date Char"/>
    <w:basedOn w:val="DefaultParagraphFont"/>
    <w:link w:val="Date"/>
    <w:uiPriority w:val="99"/>
    <w:rsid w:val="00036450"/>
    <w:rPr>
      <w:sz w:val="18"/>
      <w:szCs w:val="22"/>
    </w:rPr>
  </w:style>
  <w:style w:type="character" w:styleId="Hyperlink">
    <w:name w:val="Hyperlink"/>
    <w:basedOn w:val="DefaultParagraphFont"/>
    <w:uiPriority w:val="99"/>
    <w:unhideWhenUsed/>
    <w:rsid w:val="00281FD5"/>
    <w:rPr>
      <w:color w:val="B85A22" w:themeColor="accent2" w:themeShade="BF"/>
      <w:u w:val="single"/>
    </w:rPr>
  </w:style>
  <w:style w:type="character" w:styleId="UnresolvedMention">
    <w:name w:val="Unresolved Mention"/>
    <w:basedOn w:val="DefaultParagraphFont"/>
    <w:uiPriority w:val="99"/>
    <w:semiHidden/>
    <w:rsid w:val="004813B3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semiHidden/>
    <w:rsid w:val="000C45F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C45FF"/>
    <w:rPr>
      <w:sz w:val="22"/>
      <w:szCs w:val="22"/>
    </w:rPr>
  </w:style>
  <w:style w:type="paragraph" w:styleId="Footer">
    <w:name w:val="footer"/>
    <w:basedOn w:val="Normal"/>
    <w:link w:val="FooterChar"/>
    <w:uiPriority w:val="99"/>
    <w:semiHidden/>
    <w:rsid w:val="000C45F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0C45FF"/>
    <w:rPr>
      <w:sz w:val="22"/>
      <w:szCs w:val="22"/>
    </w:rPr>
  </w:style>
  <w:style w:type="table" w:styleId="TableGrid">
    <w:name w:val="Table Grid"/>
    <w:basedOn w:val="TableNormal"/>
    <w:uiPriority w:val="39"/>
    <w:rsid w:val="001B2A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1B2ABD"/>
    <w:rPr>
      <w:color w:val="808080"/>
    </w:rPr>
  </w:style>
  <w:style w:type="paragraph" w:styleId="Subtitle">
    <w:name w:val="Subtitle"/>
    <w:basedOn w:val="Normal"/>
    <w:next w:val="Normal"/>
    <w:link w:val="SubtitleChar"/>
    <w:uiPriority w:val="11"/>
    <w:qFormat/>
    <w:rsid w:val="001B2ABD"/>
    <w:rPr>
      <w:color w:val="000000" w:themeColor="text1"/>
      <w:spacing w:val="19"/>
      <w:w w:val="86"/>
      <w:sz w:val="32"/>
      <w:szCs w:val="28"/>
      <w:fitText w:val="2160" w:id="1744560130"/>
    </w:rPr>
  </w:style>
  <w:style w:type="character" w:customStyle="1" w:styleId="SubtitleChar">
    <w:name w:val="Subtitle Char"/>
    <w:basedOn w:val="DefaultParagraphFont"/>
    <w:link w:val="Subtitle"/>
    <w:uiPriority w:val="11"/>
    <w:rsid w:val="001B2ABD"/>
    <w:rPr>
      <w:color w:val="000000" w:themeColor="text1"/>
      <w:spacing w:val="19"/>
      <w:w w:val="86"/>
      <w:sz w:val="32"/>
      <w:szCs w:val="28"/>
      <w:fitText w:val="2160" w:id="1744560130"/>
    </w:rPr>
  </w:style>
  <w:style w:type="character" w:customStyle="1" w:styleId="Heading3Char">
    <w:name w:val="Heading 3 Char"/>
    <w:basedOn w:val="DefaultParagraphFont"/>
    <w:link w:val="Heading3"/>
    <w:uiPriority w:val="9"/>
    <w:rsid w:val="00D5459D"/>
    <w:rPr>
      <w:rFonts w:asciiTheme="majorHAnsi" w:eastAsiaTheme="majorEastAsia" w:hAnsiTheme="majorHAnsi" w:cstheme="majorBidi"/>
      <w:b/>
      <w:caps/>
      <w:color w:val="548AB7" w:themeColor="accent1" w:themeShade="BF"/>
      <w:sz w:val="22"/>
    </w:rPr>
  </w:style>
  <w:style w:type="character" w:customStyle="1" w:styleId="Heading4Char">
    <w:name w:val="Heading 4 Char"/>
    <w:basedOn w:val="DefaultParagraphFont"/>
    <w:link w:val="Heading4"/>
    <w:uiPriority w:val="9"/>
    <w:rsid w:val="00B359E4"/>
    <w:rPr>
      <w:b/>
      <w:sz w:val="18"/>
      <w:szCs w:val="22"/>
    </w:rPr>
  </w:style>
  <w:style w:type="paragraph" w:styleId="ListParagraph">
    <w:name w:val="List Paragraph"/>
    <w:basedOn w:val="Normal"/>
    <w:uiPriority w:val="34"/>
    <w:qFormat/>
    <w:rsid w:val="005B0B8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hla\AppData\Local\Packages\Microsoft.Office.Desktop_8wekyb3d8bbwe\LocalCache\Roaming\Microsoft\Templates\Blue%20grey%20resum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0B9820E75F44F6E8C58DDEA856D05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5EE6D3-B717-4F57-B243-29B5C105C633}"/>
      </w:docPartPr>
      <w:docPartBody>
        <w:p w:rsidR="00AF2546" w:rsidRDefault="00B1694C">
          <w:pPr>
            <w:pStyle w:val="D0B9820E75F44F6E8C58DDEA856D05FD"/>
          </w:pPr>
          <w:r w:rsidRPr="00D5459D">
            <w:t>Profile</w:t>
          </w:r>
        </w:p>
      </w:docPartBody>
    </w:docPart>
    <w:docPart>
      <w:docPartPr>
        <w:name w:val="58F680780FD54D999EF403970E4F46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563804-4B1C-410C-BFD5-2DB28008D1D2}"/>
      </w:docPartPr>
      <w:docPartBody>
        <w:p w:rsidR="00AF2546" w:rsidRDefault="00B1694C">
          <w:pPr>
            <w:pStyle w:val="58F680780FD54D999EF403970E4F4616"/>
          </w:pPr>
          <w:r w:rsidRPr="00CB0055">
            <w:t>Contact</w:t>
          </w:r>
        </w:p>
      </w:docPartBody>
    </w:docPart>
    <w:docPart>
      <w:docPartPr>
        <w:name w:val="D46B50DC3DD5468D983B9556CBA7C3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5321E0-58F5-4BAC-8AB4-A52D343C98D7}"/>
      </w:docPartPr>
      <w:docPartBody>
        <w:p w:rsidR="00AF2546" w:rsidRDefault="00B1694C">
          <w:pPr>
            <w:pStyle w:val="D46B50DC3DD5468D983B9556CBA7C391"/>
          </w:pPr>
          <w:r w:rsidRPr="004D3011">
            <w:t>PHONE:</w:t>
          </w:r>
        </w:p>
      </w:docPartBody>
    </w:docPart>
    <w:docPart>
      <w:docPartPr>
        <w:name w:val="6F8DDCFB4DD34A0BAA8B30C8AE2DA6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BAC6A5-82EF-4C2B-A84D-F751A5F8BB40}"/>
      </w:docPartPr>
      <w:docPartBody>
        <w:p w:rsidR="00AF2546" w:rsidRDefault="00B1694C">
          <w:pPr>
            <w:pStyle w:val="6F8DDCFB4DD34A0BAA8B30C8AE2DA686"/>
          </w:pPr>
          <w:r w:rsidRPr="004D3011">
            <w:t>WEBSITE:</w:t>
          </w:r>
        </w:p>
      </w:docPartBody>
    </w:docPart>
    <w:docPart>
      <w:docPartPr>
        <w:name w:val="A5C424B687984C2E975B3430DCC6A5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D6C0D6-0EE3-4C91-8015-6978269E137A}"/>
      </w:docPartPr>
      <w:docPartBody>
        <w:p w:rsidR="00AF2546" w:rsidRDefault="00B1694C">
          <w:pPr>
            <w:pStyle w:val="A5C424B687984C2E975B3430DCC6A527"/>
          </w:pPr>
          <w:r w:rsidRPr="004D3011">
            <w:t>EMAIL: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altName w:val="Century Gothic"/>
    <w:charset w:val="00"/>
    <w:family w:val="swiss"/>
    <w:pitch w:val="variable"/>
    <w:sig w:usb0="00000287" w:usb1="00000000" w:usb2="00000000" w:usb3="00000000" w:csb0="0000009F" w:csb1="00000000"/>
  </w:font>
  <w:font w:name="Meiryo">
    <w:altName w:val="メイリオ"/>
    <w:charset w:val="80"/>
    <w:family w:val="swiss"/>
    <w:pitch w:val="variable"/>
    <w:sig w:usb0="E00002FF" w:usb1="6AC7FFFF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694C"/>
    <w:rsid w:val="005E04D5"/>
    <w:rsid w:val="00AF2546"/>
    <w:rsid w:val="00B169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qFormat/>
    <w:pPr>
      <w:keepNext/>
      <w:keepLines/>
      <w:pBdr>
        <w:bottom w:val="single" w:sz="8" w:space="1" w:color="4472C4" w:themeColor="accent1"/>
      </w:pBdr>
      <w:spacing w:before="240" w:after="120" w:line="240" w:lineRule="auto"/>
      <w:outlineLvl w:val="1"/>
    </w:pPr>
    <w:rPr>
      <w:rFonts w:asciiTheme="majorHAnsi" w:eastAsiaTheme="majorEastAsia" w:hAnsiTheme="majorHAnsi" w:cstheme="majorBidi"/>
      <w:b/>
      <w:bCs/>
      <w:caps/>
      <w:szCs w:val="26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56F3860480E64AE697DE188B72BF35C1">
    <w:name w:val="56F3860480E64AE697DE188B72BF35C1"/>
  </w:style>
  <w:style w:type="paragraph" w:customStyle="1" w:styleId="DA636EF5B2594367BC4E3EA6AC2E1AA1">
    <w:name w:val="DA636EF5B2594367BC4E3EA6AC2E1AA1"/>
  </w:style>
  <w:style w:type="paragraph" w:customStyle="1" w:styleId="D0B9820E75F44F6E8C58DDEA856D05FD">
    <w:name w:val="D0B9820E75F44F6E8C58DDEA856D05FD"/>
  </w:style>
  <w:style w:type="paragraph" w:customStyle="1" w:styleId="EC39AEB053504F76802851F53D66121A">
    <w:name w:val="EC39AEB053504F76802851F53D66121A"/>
  </w:style>
  <w:style w:type="paragraph" w:customStyle="1" w:styleId="58F680780FD54D999EF403970E4F4616">
    <w:name w:val="58F680780FD54D999EF403970E4F4616"/>
  </w:style>
  <w:style w:type="paragraph" w:customStyle="1" w:styleId="D46B50DC3DD5468D983B9556CBA7C391">
    <w:name w:val="D46B50DC3DD5468D983B9556CBA7C391"/>
  </w:style>
  <w:style w:type="paragraph" w:customStyle="1" w:styleId="05020594568A48839F625F8BD91A0305">
    <w:name w:val="05020594568A48839F625F8BD91A0305"/>
  </w:style>
  <w:style w:type="paragraph" w:customStyle="1" w:styleId="6F8DDCFB4DD34A0BAA8B30C8AE2DA686">
    <w:name w:val="6F8DDCFB4DD34A0BAA8B30C8AE2DA686"/>
  </w:style>
  <w:style w:type="paragraph" w:customStyle="1" w:styleId="76C729F468F14B13BE15325592FE8344">
    <w:name w:val="76C729F468F14B13BE15325592FE8344"/>
  </w:style>
  <w:style w:type="paragraph" w:customStyle="1" w:styleId="A5C424B687984C2E975B3430DCC6A527">
    <w:name w:val="A5C424B687984C2E975B3430DCC6A527"/>
  </w:style>
  <w:style w:type="character" w:styleId="Hyperlink">
    <w:name w:val="Hyperlink"/>
    <w:basedOn w:val="DefaultParagraphFont"/>
    <w:uiPriority w:val="99"/>
    <w:unhideWhenUsed/>
    <w:rPr>
      <w:color w:val="C45911" w:themeColor="accent2" w:themeShade="BF"/>
      <w:u w:val="single"/>
    </w:rPr>
  </w:style>
  <w:style w:type="paragraph" w:customStyle="1" w:styleId="D5A8D82EB199482898CF014EE0F490A7">
    <w:name w:val="D5A8D82EB199482898CF014EE0F490A7"/>
  </w:style>
  <w:style w:type="paragraph" w:customStyle="1" w:styleId="E1E965D08DCF416CB1AA39CF768FDD1A">
    <w:name w:val="E1E965D08DCF416CB1AA39CF768FDD1A"/>
  </w:style>
  <w:style w:type="paragraph" w:customStyle="1" w:styleId="303DB1D473B0433983DD95015ADE0F84">
    <w:name w:val="303DB1D473B0433983DD95015ADE0F84"/>
  </w:style>
  <w:style w:type="paragraph" w:customStyle="1" w:styleId="A8E3DE741A1A4375A822B73D664B6151">
    <w:name w:val="A8E3DE741A1A4375A822B73D664B6151"/>
  </w:style>
  <w:style w:type="paragraph" w:customStyle="1" w:styleId="44EEAA2F5F114E3DBE584543F79D2DBF">
    <w:name w:val="44EEAA2F5F114E3DBE584543F79D2DBF"/>
  </w:style>
  <w:style w:type="paragraph" w:customStyle="1" w:styleId="6A481C18F0C942D3A23D4C0B75B27C70">
    <w:name w:val="6A481C18F0C942D3A23D4C0B75B27C70"/>
  </w:style>
  <w:style w:type="paragraph" w:customStyle="1" w:styleId="2E7B4AD830D4495696A21129A45E2B16">
    <w:name w:val="2E7B4AD830D4495696A21129A45E2B16"/>
  </w:style>
  <w:style w:type="paragraph" w:customStyle="1" w:styleId="68D082F897F945CB973128C99F7803FE">
    <w:name w:val="68D082F897F945CB973128C99F7803FE"/>
  </w:style>
  <w:style w:type="paragraph" w:customStyle="1" w:styleId="5D453AE3289A491580FC13297369A962">
    <w:name w:val="5D453AE3289A491580FC13297369A962"/>
  </w:style>
  <w:style w:type="paragraph" w:customStyle="1" w:styleId="D0AEC7EE25C942E6B365966191EECEC6">
    <w:name w:val="D0AEC7EE25C942E6B365966191EECEC6"/>
  </w:style>
  <w:style w:type="paragraph" w:customStyle="1" w:styleId="6985CA031A7B45E49E0004F22C40AEA3">
    <w:name w:val="6985CA031A7B45E49E0004F22C40AEA3"/>
  </w:style>
  <w:style w:type="paragraph" w:customStyle="1" w:styleId="08F2DDA39C4D481F966DF03AD278D718">
    <w:name w:val="08F2DDA39C4D481F966DF03AD278D718"/>
  </w:style>
  <w:style w:type="paragraph" w:customStyle="1" w:styleId="0153C4BC2CBB44D68BF064A4EAE52A12">
    <w:name w:val="0153C4BC2CBB44D68BF064A4EAE52A12"/>
  </w:style>
  <w:style w:type="paragraph" w:customStyle="1" w:styleId="A2A27C0A4E38407096AC71B38FA69BC8">
    <w:name w:val="A2A27C0A4E38407096AC71B38FA69BC8"/>
  </w:style>
  <w:style w:type="paragraph" w:customStyle="1" w:styleId="D83228A751CB4D709944B0369C320ECD">
    <w:name w:val="D83228A751CB4D709944B0369C320ECD"/>
  </w:style>
  <w:style w:type="paragraph" w:customStyle="1" w:styleId="C729F5893278494C84A8CFBDAC130333">
    <w:name w:val="C729F5893278494C84A8CFBDAC130333"/>
  </w:style>
  <w:style w:type="paragraph" w:customStyle="1" w:styleId="4ABE5176ED9744909B72574C7D848519">
    <w:name w:val="4ABE5176ED9744909B72574C7D848519"/>
  </w:style>
  <w:style w:type="paragraph" w:customStyle="1" w:styleId="1F27A7809EB74E0B8F019E2B66D7A929">
    <w:name w:val="1F27A7809EB74E0B8F019E2B66D7A929"/>
  </w:style>
  <w:style w:type="paragraph" w:customStyle="1" w:styleId="D488EDD74E424E2D89CD3207F221251C">
    <w:name w:val="D488EDD74E424E2D89CD3207F221251C"/>
  </w:style>
  <w:style w:type="paragraph" w:customStyle="1" w:styleId="3740787813874CBF9DC870D7E35BC892">
    <w:name w:val="3740787813874CBF9DC870D7E35BC892"/>
  </w:style>
  <w:style w:type="paragraph" w:customStyle="1" w:styleId="7074B7B3B3084EB4874670AEB721C935">
    <w:name w:val="7074B7B3B3084EB4874670AEB721C935"/>
  </w:style>
  <w:style w:type="paragraph" w:customStyle="1" w:styleId="8E29094BF06E49E990A20BBE0C5C2894">
    <w:name w:val="8E29094BF06E49E990A20BBE0C5C2894"/>
  </w:style>
  <w:style w:type="paragraph" w:customStyle="1" w:styleId="4CC9B0A623C741C59ED1DA0FD601F25D">
    <w:name w:val="4CC9B0A623C741C59ED1DA0FD601F25D"/>
  </w:style>
  <w:style w:type="paragraph" w:customStyle="1" w:styleId="FED1B2FCDC7943FB8EC1152A59842DE0">
    <w:name w:val="FED1B2FCDC7943FB8EC1152A59842DE0"/>
  </w:style>
  <w:style w:type="paragraph" w:customStyle="1" w:styleId="29551F79C7B049A580A7F277DC806765">
    <w:name w:val="29551F79C7B049A580A7F277DC806765"/>
  </w:style>
  <w:style w:type="paragraph" w:customStyle="1" w:styleId="19BBFD0E354F4888947A88DBD9490A03">
    <w:name w:val="19BBFD0E354F4888947A88DBD9490A03"/>
  </w:style>
  <w:style w:type="paragraph" w:customStyle="1" w:styleId="5DC680FBC49E434389EE2934D2A63184">
    <w:name w:val="5DC680FBC49E434389EE2934D2A63184"/>
  </w:style>
  <w:style w:type="paragraph" w:customStyle="1" w:styleId="57A756D24C9945E0AA21A31D8493E826">
    <w:name w:val="57A756D24C9945E0AA21A31D8493E826"/>
  </w:style>
  <w:style w:type="paragraph" w:customStyle="1" w:styleId="132AD943D921410796BEE4F68103D5F9">
    <w:name w:val="132AD943D921410796BEE4F68103D5F9"/>
  </w:style>
  <w:style w:type="paragraph" w:customStyle="1" w:styleId="810C1C496242477DBEB2294F21EE293E">
    <w:name w:val="810C1C496242477DBEB2294F21EE293E"/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b/>
      <w:bCs/>
      <w:caps/>
      <w:szCs w:val="26"/>
      <w:lang w:eastAsia="ja-JP"/>
    </w:rPr>
  </w:style>
  <w:style w:type="paragraph" w:customStyle="1" w:styleId="6BCF7C0F1A9D44CF9DCD7B3EEB0D0FD3">
    <w:name w:val="6BCF7C0F1A9D44CF9DCD7B3EEB0D0FD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Median">
      <a:dk1>
        <a:sysClr val="windowText" lastClr="000000"/>
      </a:dk1>
      <a:lt1>
        <a:sysClr val="window" lastClr="FFFFFF"/>
      </a:lt1>
      <a:dk2>
        <a:srgbClr val="775F55"/>
      </a:dk2>
      <a:lt2>
        <a:srgbClr val="EBDDC3"/>
      </a:lt2>
      <a:accent1>
        <a:srgbClr val="94B6D2"/>
      </a:accent1>
      <a:accent2>
        <a:srgbClr val="DD8047"/>
      </a:accent2>
      <a:accent3>
        <a:srgbClr val="A5AB81"/>
      </a:accent3>
      <a:accent4>
        <a:srgbClr val="D8B25C"/>
      </a:accent4>
      <a:accent5>
        <a:srgbClr val="7BA79D"/>
      </a:accent5>
      <a:accent6>
        <a:srgbClr val="968C8C"/>
      </a:accent6>
      <a:hlink>
        <a:srgbClr val="F7B615"/>
      </a:hlink>
      <a:folHlink>
        <a:srgbClr val="704404"/>
      </a:folHlink>
    </a:clrScheme>
    <a:fontScheme name="Century Gothic">
      <a:majorFont>
        <a:latin typeface="Century Gothic" panose="020F03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Gothic" panose="020F03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1" ma:contentTypeDescription="Create a new document." ma:contentTypeScope="" ma:versionID="1c2eb7a32e66fb6e4260f3771546a5e2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04e1f6479c48b08974ba73b5ca973489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8143E149-BD72-41A7-8F13-AF59DE30D6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8506A0D-4821-47C2-BD9B-CACF27C6B10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D14EC26-251D-443A-AF4F-B15D0F3B0F84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Blue grey resume.dotx</Template>
  <TotalTime>0</TotalTime>
  <Pages>1</Pages>
  <Words>281</Words>
  <Characters>1604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2019-07-31T00:45:00Z</dcterms:created>
  <dcterms:modified xsi:type="dcterms:W3CDTF">2019-07-31T20:46:00Z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